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D56" w:rsidRDefault="00CE3D56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7346315</wp:posOffset>
            </wp:positionV>
            <wp:extent cx="56673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64" y="21494"/>
                <wp:lineTo x="21564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0395" cy="7400925"/>
            <wp:effectExtent l="0" t="0" r="0" b="9525"/>
            <wp:wrapTight wrapText="bothSides">
              <wp:wrapPolygon edited="0">
                <wp:start x="0" y="0"/>
                <wp:lineTo x="0" y="21572"/>
                <wp:lineTo x="21511" y="21572"/>
                <wp:lineTo x="2151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3D56" w:rsidRDefault="00CE3D5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5750560</wp:posOffset>
            </wp:positionV>
            <wp:extent cx="5760720" cy="3465830"/>
            <wp:effectExtent l="0" t="0" r="0" b="127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5686425" cy="5876925"/>
            <wp:effectExtent l="0" t="0" r="9525" b="9525"/>
            <wp:wrapTight wrapText="bothSides">
              <wp:wrapPolygon edited="0">
                <wp:start x="0" y="0"/>
                <wp:lineTo x="0" y="21565"/>
                <wp:lineTo x="21564" y="21565"/>
                <wp:lineTo x="21564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br w:type="page"/>
      </w:r>
    </w:p>
    <w:p w:rsidR="00CE3D56" w:rsidRDefault="00777ED8"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4298315</wp:posOffset>
            </wp:positionV>
            <wp:extent cx="5760720" cy="4275455"/>
            <wp:effectExtent l="0" t="0" r="0" b="0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"/>
                    <a:stretch/>
                  </pic:blipFill>
                  <pic:spPr bwMode="auto">
                    <a:xfrm>
                      <a:off x="0" y="0"/>
                      <a:ext cx="5760720" cy="427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3D56">
        <w:rPr>
          <w:noProof/>
          <w:lang w:eastAsia="nl-NL"/>
        </w:rPr>
        <w:drawing>
          <wp:inline distT="0" distB="0" distL="0" distR="0" wp14:anchorId="29E7722B">
            <wp:extent cx="5706110" cy="428625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4" b="724"/>
                    <a:stretch/>
                  </pic:blipFill>
                  <pic:spPr bwMode="auto">
                    <a:xfrm>
                      <a:off x="0" y="0"/>
                      <a:ext cx="570611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D56">
        <w:br w:type="page"/>
      </w:r>
    </w:p>
    <w:p w:rsidR="00CE3D56" w:rsidRDefault="00777ED8"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3498850</wp:posOffset>
            </wp:positionV>
            <wp:extent cx="5848350" cy="5031105"/>
            <wp:effectExtent l="0" t="0" r="0" b="0"/>
            <wp:wrapTight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5848350" cy="503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764C72F2" wp14:editId="1971AECF">
            <wp:extent cx="5760720" cy="34766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926"/>
                    <a:stretch/>
                  </pic:blipFill>
                  <pic:spPr bwMode="auto">
                    <a:xfrm>
                      <a:off x="0" y="0"/>
                      <a:ext cx="576072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D56">
        <w:br w:type="page"/>
      </w:r>
    </w:p>
    <w:p w:rsidR="00CE3D56" w:rsidRDefault="00777ED8"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2969260</wp:posOffset>
            </wp:positionV>
            <wp:extent cx="5760720" cy="5619750"/>
            <wp:effectExtent l="0" t="0" r="0" b="0"/>
            <wp:wrapTight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8"/>
                    <a:stretch/>
                  </pic:blipFill>
                  <pic:spPr bwMode="auto">
                    <a:xfrm>
                      <a:off x="0" y="0"/>
                      <a:ext cx="576072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790190"/>
            <wp:effectExtent l="0" t="0" r="0" b="0"/>
            <wp:wrapTight wrapText="bothSides">
              <wp:wrapPolygon edited="0">
                <wp:start x="0" y="0"/>
                <wp:lineTo x="0" y="21384"/>
                <wp:lineTo x="21500" y="21384"/>
                <wp:lineTo x="21500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/>
                    <a:stretch/>
                  </pic:blipFill>
                  <pic:spPr bwMode="auto">
                    <a:xfrm>
                      <a:off x="0" y="0"/>
                      <a:ext cx="576072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3D56">
        <w:br w:type="page"/>
      </w:r>
    </w:p>
    <w:p w:rsidR="00942C79" w:rsidRDefault="00942C79">
      <w:r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2279650</wp:posOffset>
            </wp:positionV>
            <wp:extent cx="5669915" cy="5913755"/>
            <wp:effectExtent l="0" t="0" r="6985" b="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591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inline distT="0" distB="0" distL="0" distR="0" wp14:anchorId="37994248">
            <wp:extent cx="5761355" cy="22555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C79" w:rsidSect="00CE3D56">
      <w:pgSz w:w="11906" w:h="16838"/>
      <w:pgMar w:top="1135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D56"/>
    <w:rsid w:val="003321D3"/>
    <w:rsid w:val="00777ED8"/>
    <w:rsid w:val="00942C79"/>
    <w:rsid w:val="00CE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8B1F3A6"/>
  <w15:chartTrackingRefBased/>
  <w15:docId w15:val="{36BAF8F3-CC7E-4BFD-B5A5-81212320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FDFC159C</Template>
  <TotalTime>24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College Groevenbeek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Wessels G.</dc:creator>
  <cp:keywords/>
  <dc:description/>
  <cp:lastModifiedBy>Wessels G.</cp:lastModifiedBy>
  <cp:revision>1</cp:revision>
  <dcterms:created xsi:type="dcterms:W3CDTF">2019-06-27T09:33:00Z</dcterms:created>
  <dcterms:modified xsi:type="dcterms:W3CDTF">2019-06-27T09:57:00Z</dcterms:modified>
</cp:coreProperties>
</file>